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22A976" w14:textId="77777777" w:rsidR="00DC7D98" w:rsidRDefault="00DC7D98" w:rsidP="00DC7D98">
      <w:pPr>
        <w:pStyle w:val="NoSpacing"/>
        <w:jc w:val="left"/>
        <w:rPr>
          <w:noProof/>
          <w:color w:val="006AB2" w:themeColor="accent3"/>
          <w:sz w:val="36"/>
          <w:szCs w:val="36"/>
        </w:rPr>
      </w:pPr>
      <w:r>
        <w:rPr>
          <w:noProof/>
          <w:lang w:val="en-AU" w:eastAsia="en-AU"/>
        </w:rPr>
        <w:drawing>
          <wp:inline distT="0" distB="0" distL="0" distR="0" wp14:anchorId="72657091" wp14:editId="7F2D7DE9">
            <wp:extent cx="4584700" cy="1381125"/>
            <wp:effectExtent l="0" t="0" r="0" b="0"/>
            <wp:docPr id="6" name="Picture 6" descr="ADFAS-Horizontal-Blue-Transparent-for-printing-on-coloured-background.png (2394Ã11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FAS-Horizontal-Blue-Transparent-for-printing-on-coloured-background.png (2394Ã1131)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2" b="11340"/>
                    <a:stretch/>
                  </pic:blipFill>
                  <pic:spPr bwMode="auto">
                    <a:xfrm>
                      <a:off x="0" y="0"/>
                      <a:ext cx="4710811" cy="14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6AB2" w:themeColor="accent3"/>
          <w:sz w:val="36"/>
          <w:szCs w:val="36"/>
        </w:rPr>
        <w:tab/>
      </w:r>
    </w:p>
    <w:p w14:paraId="085B3EBB" w14:textId="16AC566A" w:rsidR="005731A7" w:rsidRPr="00B55FE9" w:rsidRDefault="00DC7D98" w:rsidP="00DC7D98">
      <w:pPr>
        <w:pStyle w:val="NoSpacing"/>
        <w:jc w:val="left"/>
        <w:rPr>
          <w:noProof/>
          <w:color w:val="004E85" w:themeColor="accent3" w:themeShade="BF"/>
          <w:sz w:val="40"/>
          <w:szCs w:val="40"/>
        </w:rPr>
      </w:pPr>
      <w:r>
        <w:rPr>
          <w:noProof/>
          <w:color w:val="006AB2" w:themeColor="accent3"/>
          <w:sz w:val="36"/>
          <w:szCs w:val="36"/>
        </w:rPr>
        <w:tab/>
      </w:r>
      <w:r>
        <w:rPr>
          <w:noProof/>
          <w:color w:val="006AB2" w:themeColor="accent3"/>
          <w:sz w:val="36"/>
          <w:szCs w:val="36"/>
        </w:rPr>
        <w:tab/>
        <w:t xml:space="preserve">                          </w:t>
      </w:r>
      <w:r>
        <w:rPr>
          <w:noProof/>
          <w:color w:val="006AB2" w:themeColor="accent3"/>
          <w:sz w:val="36"/>
          <w:szCs w:val="36"/>
        </w:rPr>
        <w:tab/>
      </w:r>
      <w:r w:rsidRPr="00B55FE9">
        <w:rPr>
          <w:noProof/>
          <w:color w:val="004E85" w:themeColor="accent3" w:themeShade="BF"/>
          <w:sz w:val="40"/>
          <w:szCs w:val="40"/>
        </w:rPr>
        <w:t xml:space="preserve"> (</w:t>
      </w:r>
      <w:r w:rsidRPr="00B55FE9">
        <w:rPr>
          <w:b/>
          <w:noProof/>
          <w:color w:val="004E85" w:themeColor="accent3" w:themeShade="BF"/>
          <w:sz w:val="40"/>
          <w:szCs w:val="40"/>
        </w:rPr>
        <w:t>SOCIETY NAME</w:t>
      </w:r>
      <w:r w:rsidR="00440220" w:rsidRPr="00B55FE9">
        <w:rPr>
          <w:b/>
          <w:noProof/>
          <w:color w:val="004E85" w:themeColor="accent3" w:themeShade="BF"/>
          <w:sz w:val="40"/>
          <w:szCs w:val="40"/>
        </w:rPr>
        <w:t xml:space="preserve"> Inc.</w:t>
      </w:r>
      <w:r w:rsidRPr="00B55FE9">
        <w:rPr>
          <w:noProof/>
          <w:color w:val="004E85" w:themeColor="accent3" w:themeShade="BF"/>
          <w:sz w:val="40"/>
          <w:szCs w:val="40"/>
        </w:rPr>
        <w:t>)</w:t>
      </w:r>
    </w:p>
    <w:p w14:paraId="315E7B69" w14:textId="1760B68D" w:rsidR="006E1C71" w:rsidRPr="00B55FE9" w:rsidRDefault="00D850CF" w:rsidP="00D850CF">
      <w:pPr>
        <w:pStyle w:val="NoSpacing"/>
        <w:jc w:val="both"/>
        <w:rPr>
          <w:noProof/>
          <w:color w:val="004E85" w:themeColor="accent3" w:themeShade="BF"/>
          <w:sz w:val="36"/>
          <w:szCs w:val="36"/>
        </w:rPr>
      </w:pPr>
      <w:r w:rsidRPr="00B55FE9">
        <w:rPr>
          <w:noProof/>
          <w:color w:val="004E85" w:themeColor="accent3" w:themeShade="BF"/>
          <w:sz w:val="36"/>
          <w:szCs w:val="36"/>
        </w:rPr>
        <w:t xml:space="preserve">                                                    </w:t>
      </w:r>
    </w:p>
    <w:p w14:paraId="1097F2C7" w14:textId="77777777" w:rsidR="00DC7D98" w:rsidRPr="00B55FE9" w:rsidRDefault="00DC7D98" w:rsidP="00DC7D98">
      <w:pPr>
        <w:pStyle w:val="NoSpacing"/>
        <w:rPr>
          <w:b/>
          <w:color w:val="004E85" w:themeColor="accent3" w:themeShade="BF"/>
          <w:sz w:val="72"/>
          <w:szCs w:val="72"/>
        </w:rPr>
      </w:pPr>
      <w:r w:rsidRPr="00B55FE9">
        <w:rPr>
          <w:b/>
          <w:color w:val="004E85" w:themeColor="accent3" w:themeShade="BF"/>
          <w:sz w:val="72"/>
          <w:szCs w:val="72"/>
        </w:rPr>
        <w:t>CERTIFICATE OF APPRECIATION</w:t>
      </w:r>
    </w:p>
    <w:p w14:paraId="107441B2" w14:textId="2506C4FB" w:rsidR="005731A7" w:rsidRPr="00B55FE9" w:rsidRDefault="005731A7" w:rsidP="00D850CF">
      <w:pPr>
        <w:pStyle w:val="NoSpacing"/>
        <w:ind w:left="3611" w:firstLine="1429"/>
        <w:rPr>
          <w:color w:val="004E85" w:themeColor="accent3" w:themeShade="BF"/>
          <w:sz w:val="32"/>
          <w:szCs w:val="32"/>
        </w:rPr>
      </w:pPr>
    </w:p>
    <w:p w14:paraId="2193334C" w14:textId="30BE81CC" w:rsidR="00DC7D98" w:rsidRPr="00B55FE9" w:rsidRDefault="00DC7D98" w:rsidP="00DC7D98">
      <w:pPr>
        <w:pStyle w:val="NoSpacing"/>
        <w:rPr>
          <w:color w:val="004E85" w:themeColor="accent3" w:themeShade="BF"/>
          <w:sz w:val="40"/>
          <w:szCs w:val="40"/>
        </w:rPr>
      </w:pPr>
      <w:r w:rsidRPr="00B55FE9">
        <w:rPr>
          <w:color w:val="004E85" w:themeColor="accent3" w:themeShade="BF"/>
          <w:sz w:val="40"/>
          <w:szCs w:val="40"/>
        </w:rPr>
        <w:t>(</w:t>
      </w:r>
      <w:r w:rsidRPr="00B55FE9">
        <w:rPr>
          <w:b/>
          <w:color w:val="004E85" w:themeColor="accent3" w:themeShade="BF"/>
          <w:sz w:val="40"/>
          <w:szCs w:val="40"/>
        </w:rPr>
        <w:t>RECIPIENT’S NAME</w:t>
      </w:r>
      <w:r w:rsidRPr="00B55FE9">
        <w:rPr>
          <w:color w:val="004E85" w:themeColor="accent3" w:themeShade="BF"/>
          <w:sz w:val="40"/>
          <w:szCs w:val="40"/>
        </w:rPr>
        <w:t>)</w:t>
      </w:r>
    </w:p>
    <w:p w14:paraId="17863D43" w14:textId="77777777" w:rsidR="002B369C" w:rsidRPr="00B55FE9" w:rsidRDefault="002B369C" w:rsidP="00DC7D98">
      <w:pPr>
        <w:pStyle w:val="NoSpacing"/>
        <w:rPr>
          <w:color w:val="004E85" w:themeColor="accent3" w:themeShade="BF"/>
          <w:sz w:val="40"/>
          <w:szCs w:val="40"/>
        </w:rPr>
      </w:pPr>
    </w:p>
    <w:p w14:paraId="67FDB79C" w14:textId="39A60299" w:rsidR="00440220" w:rsidRPr="00B55FE9" w:rsidRDefault="002B369C" w:rsidP="002B369C">
      <w:pPr>
        <w:pStyle w:val="NoSpacing"/>
        <w:jc w:val="both"/>
        <w:rPr>
          <w:color w:val="004E85" w:themeColor="accent3" w:themeShade="BF"/>
          <w:sz w:val="40"/>
          <w:szCs w:val="40"/>
        </w:rPr>
      </w:pPr>
      <w:r w:rsidRPr="00B55FE9">
        <w:rPr>
          <w:color w:val="004E85" w:themeColor="accent3" w:themeShade="BF"/>
          <w:sz w:val="40"/>
          <w:szCs w:val="40"/>
        </w:rPr>
        <w:tab/>
      </w:r>
      <w:r w:rsidRPr="00B55FE9">
        <w:rPr>
          <w:color w:val="004E85" w:themeColor="accent3" w:themeShade="BF"/>
          <w:sz w:val="40"/>
          <w:szCs w:val="40"/>
        </w:rPr>
        <w:tab/>
      </w:r>
      <w:r w:rsidRPr="00B55FE9">
        <w:rPr>
          <w:color w:val="004E85" w:themeColor="accent3" w:themeShade="BF"/>
          <w:sz w:val="40"/>
          <w:szCs w:val="40"/>
        </w:rPr>
        <w:tab/>
      </w:r>
      <w:r w:rsidRPr="00B55FE9">
        <w:rPr>
          <w:color w:val="004E85" w:themeColor="accent3" w:themeShade="BF"/>
          <w:sz w:val="40"/>
          <w:szCs w:val="40"/>
        </w:rPr>
        <w:tab/>
      </w:r>
      <w:r w:rsidRPr="00B55FE9">
        <w:rPr>
          <w:color w:val="004E85" w:themeColor="accent3" w:themeShade="BF"/>
          <w:sz w:val="40"/>
          <w:szCs w:val="40"/>
        </w:rPr>
        <w:tab/>
        <w:t>For (whatever the award is for)</w:t>
      </w:r>
    </w:p>
    <w:p w14:paraId="6954701E" w14:textId="2815B3BA" w:rsidR="00440220" w:rsidRPr="00B55FE9" w:rsidRDefault="00440220" w:rsidP="00DC7D98">
      <w:pPr>
        <w:pStyle w:val="NoSpacing"/>
        <w:rPr>
          <w:color w:val="004E85" w:themeColor="accent3" w:themeShade="BF"/>
          <w:sz w:val="40"/>
          <w:szCs w:val="40"/>
        </w:rPr>
      </w:pPr>
      <w:r w:rsidRPr="00B55FE9">
        <w:rPr>
          <w:color w:val="004E85" w:themeColor="accent3" w:themeShade="BF"/>
          <w:sz w:val="40"/>
          <w:szCs w:val="40"/>
        </w:rPr>
        <w:t>(Insert date)</w:t>
      </w:r>
    </w:p>
    <w:p w14:paraId="639CA43C" w14:textId="77777777" w:rsidR="00C70025" w:rsidRPr="00B55FE9" w:rsidRDefault="00C70025" w:rsidP="00DC7D98">
      <w:pPr>
        <w:pStyle w:val="NoSpacing"/>
        <w:rPr>
          <w:color w:val="004E85" w:themeColor="accent3" w:themeShade="BF"/>
          <w:sz w:val="40"/>
          <w:szCs w:val="40"/>
        </w:rPr>
      </w:pPr>
    </w:p>
    <w:p w14:paraId="6E74B4F1" w14:textId="2AE180C4" w:rsidR="005731A7" w:rsidRPr="00B55FE9" w:rsidRDefault="00C70025" w:rsidP="00D850CF">
      <w:pPr>
        <w:pStyle w:val="NoSpacing"/>
        <w:rPr>
          <w:color w:val="004E85" w:themeColor="accent3" w:themeShade="BF"/>
          <w:sz w:val="48"/>
          <w:szCs w:val="48"/>
        </w:rPr>
      </w:pPr>
      <w:r w:rsidRPr="00B55FE9">
        <w:rPr>
          <w:color w:val="004E85" w:themeColor="accent3" w:themeShade="BF"/>
          <w:sz w:val="32"/>
          <w:szCs w:val="32"/>
        </w:rPr>
        <w:t>(</w:t>
      </w:r>
      <w:r w:rsidR="002B369C" w:rsidRPr="00B55FE9">
        <w:rPr>
          <w:color w:val="004E85" w:themeColor="accent3" w:themeShade="BF"/>
          <w:sz w:val="32"/>
          <w:szCs w:val="32"/>
        </w:rPr>
        <w:t>Chairman’s name………. and signature)</w:t>
      </w:r>
    </w:p>
    <w:p w14:paraId="64F12BF3" w14:textId="0ECE921B" w:rsidR="00DC7D98" w:rsidRDefault="00DC7D98" w:rsidP="00DC7D98">
      <w:pPr>
        <w:pStyle w:val="NoSpacing"/>
        <w:rPr>
          <w:color w:val="006AB2" w:themeColor="accent3"/>
          <w:sz w:val="32"/>
          <w:szCs w:val="32"/>
        </w:rPr>
      </w:pPr>
    </w:p>
    <w:p w14:paraId="073EBAE4" w14:textId="4B659CC0" w:rsidR="00DC7D98" w:rsidRPr="005745BD" w:rsidRDefault="00C70025" w:rsidP="00DC7D98">
      <w:pPr>
        <w:pStyle w:val="NoSpacing"/>
        <w:rPr>
          <w:color w:val="006AB2" w:themeColor="accent3"/>
          <w:sz w:val="32"/>
          <w:szCs w:val="32"/>
        </w:rPr>
      </w:pPr>
      <w:r w:rsidRPr="00B55FE9">
        <w:rPr>
          <w:b/>
          <w:color w:val="006AB2" w:themeColor="accent3"/>
          <w:sz w:val="28"/>
          <w:szCs w:val="28"/>
        </w:rPr>
        <w:t>ADFAS</w:t>
      </w:r>
      <w:r w:rsidRPr="00B55FE9">
        <w:rPr>
          <w:color w:val="006AB2" w:themeColor="accent3"/>
          <w:sz w:val="28"/>
          <w:szCs w:val="28"/>
        </w:rPr>
        <w:t xml:space="preserve"> Societies aim to foster interest in the decorative and fine arts, cultivate their application and study, and encourage the preservation of our cultural and artistic heritage.</w:t>
      </w:r>
    </w:p>
    <w:p w14:paraId="052967D9" w14:textId="20819D2A" w:rsidR="00DC7D98" w:rsidRDefault="00DC7D98" w:rsidP="00DC7D98">
      <w:pPr>
        <w:pStyle w:val="NoSpacing"/>
        <w:rPr>
          <w:color w:val="006AB2" w:themeColor="accent3"/>
          <w:sz w:val="20"/>
          <w:szCs w:val="20"/>
        </w:rPr>
      </w:pPr>
    </w:p>
    <w:p w14:paraId="43856853" w14:textId="77777777" w:rsidR="00DC7D98" w:rsidRPr="00D850CF" w:rsidRDefault="00DC7D98" w:rsidP="00DC7D98">
      <w:pPr>
        <w:pStyle w:val="NoSpacing"/>
        <w:rPr>
          <w:color w:val="006AB2" w:themeColor="accent3"/>
          <w:sz w:val="40"/>
          <w:szCs w:val="40"/>
        </w:rPr>
      </w:pPr>
      <w:bookmarkStart w:id="0" w:name="_GoBack"/>
      <w:bookmarkEnd w:id="0"/>
    </w:p>
    <w:sectPr w:rsidR="00DC7D98" w:rsidRPr="00D850CF" w:rsidSect="005731A7">
      <w:headerReference w:type="default" r:id="rId9"/>
      <w:footerReference w:type="default" r:id="rId10"/>
      <w:headerReference w:type="first" r:id="rId11"/>
      <w:pgSz w:w="15840" w:h="12240" w:orient="landscape" w:code="1"/>
      <w:pgMar w:top="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02722" w14:textId="77777777" w:rsidR="00815CDC" w:rsidRDefault="00815CDC">
      <w:pPr>
        <w:spacing w:after="0" w:line="240" w:lineRule="auto"/>
      </w:pPr>
      <w:r>
        <w:separator/>
      </w:r>
    </w:p>
  </w:endnote>
  <w:endnote w:type="continuationSeparator" w:id="0">
    <w:p w14:paraId="38F9AF93" w14:textId="77777777" w:rsidR="00815CDC" w:rsidRDefault="0081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4450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4433A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03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3808F" w14:textId="77777777" w:rsidR="00815CDC" w:rsidRDefault="00815CDC">
      <w:pPr>
        <w:spacing w:after="0" w:line="240" w:lineRule="auto"/>
      </w:pPr>
      <w:r>
        <w:separator/>
      </w:r>
    </w:p>
  </w:footnote>
  <w:footnote w:type="continuationSeparator" w:id="0">
    <w:p w14:paraId="1CAE27F3" w14:textId="77777777" w:rsidR="00815CDC" w:rsidRDefault="00815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76049" w14:textId="77777777" w:rsidR="004E24B8" w:rsidRDefault="00F46DDC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56F38DD" wp14:editId="66E5297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0A4584D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tYARZMcEAADn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9D7B1" w14:textId="77777777" w:rsidR="00F46DDC" w:rsidRDefault="00F46DDC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0747008" wp14:editId="0DFAA66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8E63A8F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A7"/>
    <w:rsid w:val="00055C44"/>
    <w:rsid w:val="000570F5"/>
    <w:rsid w:val="000659A2"/>
    <w:rsid w:val="000A6797"/>
    <w:rsid w:val="0010178B"/>
    <w:rsid w:val="001345C7"/>
    <w:rsid w:val="001609E6"/>
    <w:rsid w:val="00194453"/>
    <w:rsid w:val="001E66BE"/>
    <w:rsid w:val="001F1D35"/>
    <w:rsid w:val="0024664A"/>
    <w:rsid w:val="0027102E"/>
    <w:rsid w:val="002713A3"/>
    <w:rsid w:val="0027589E"/>
    <w:rsid w:val="002B369C"/>
    <w:rsid w:val="00334471"/>
    <w:rsid w:val="003649A1"/>
    <w:rsid w:val="0037415A"/>
    <w:rsid w:val="003F47AB"/>
    <w:rsid w:val="00402527"/>
    <w:rsid w:val="00440220"/>
    <w:rsid w:val="00455F06"/>
    <w:rsid w:val="004B3076"/>
    <w:rsid w:val="004E24B8"/>
    <w:rsid w:val="0054759E"/>
    <w:rsid w:val="00553547"/>
    <w:rsid w:val="005731A7"/>
    <w:rsid w:val="005745BD"/>
    <w:rsid w:val="005A4A98"/>
    <w:rsid w:val="005F6FDE"/>
    <w:rsid w:val="0066143E"/>
    <w:rsid w:val="006826FC"/>
    <w:rsid w:val="006E1C71"/>
    <w:rsid w:val="007209A0"/>
    <w:rsid w:val="007E18FC"/>
    <w:rsid w:val="00815CDC"/>
    <w:rsid w:val="008251CC"/>
    <w:rsid w:val="008330B8"/>
    <w:rsid w:val="008407C5"/>
    <w:rsid w:val="00852170"/>
    <w:rsid w:val="00867157"/>
    <w:rsid w:val="0088629E"/>
    <w:rsid w:val="008A5914"/>
    <w:rsid w:val="008C6A08"/>
    <w:rsid w:val="009558C9"/>
    <w:rsid w:val="009A3C9B"/>
    <w:rsid w:val="009B3F55"/>
    <w:rsid w:val="009C610B"/>
    <w:rsid w:val="009F174C"/>
    <w:rsid w:val="009F4C94"/>
    <w:rsid w:val="009F7BA8"/>
    <w:rsid w:val="00A2067C"/>
    <w:rsid w:val="00A51DB1"/>
    <w:rsid w:val="00AD0ACD"/>
    <w:rsid w:val="00AF515A"/>
    <w:rsid w:val="00B55FE9"/>
    <w:rsid w:val="00B90157"/>
    <w:rsid w:val="00BB4010"/>
    <w:rsid w:val="00C70025"/>
    <w:rsid w:val="00C83C1D"/>
    <w:rsid w:val="00CB7D03"/>
    <w:rsid w:val="00CC7D58"/>
    <w:rsid w:val="00D03CE0"/>
    <w:rsid w:val="00D850CF"/>
    <w:rsid w:val="00D87FBC"/>
    <w:rsid w:val="00DA5453"/>
    <w:rsid w:val="00DC105C"/>
    <w:rsid w:val="00DC7D98"/>
    <w:rsid w:val="00E2756D"/>
    <w:rsid w:val="00E40396"/>
    <w:rsid w:val="00ED5E7A"/>
    <w:rsid w:val="00F11D59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9589ED"/>
  <w15:docId w15:val="{76621D20-0F36-4167-8A78-855B55B6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3E49F-F43E-4955-8878-1025F7FA7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title).dotx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Sally</cp:lastModifiedBy>
  <cp:revision>3</cp:revision>
  <cp:lastPrinted>2018-09-03T07:06:00Z</cp:lastPrinted>
  <dcterms:created xsi:type="dcterms:W3CDTF">2018-09-18T07:39:00Z</dcterms:created>
  <dcterms:modified xsi:type="dcterms:W3CDTF">2018-09-19T02:33:00Z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